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B3987E" w14:textId="5805630F" w:rsidR="003D0BE0" w:rsidRDefault="004A5E7A" w:rsidP="00935F62">
      <w:pPr>
        <w:tabs>
          <w:tab w:val="left" w:pos="7911"/>
        </w:tabs>
        <w:spacing w:after="200"/>
        <w:rPr>
          <w:rFonts w:cs="Arial"/>
          <w:szCs w:val="24"/>
        </w:rPr>
      </w:pPr>
      <w:r>
        <w:rPr>
          <w:rFonts w:cs="Arial"/>
          <w:szCs w:val="24"/>
        </w:rPr>
        <w:t xml:space="preserve">                                                                                                         </w:t>
      </w:r>
      <w:r w:rsidR="000A726C">
        <w:rPr>
          <w:rFonts w:cs="Arial"/>
          <w:noProof/>
          <w:szCs w:val="24"/>
        </w:rPr>
        <w:drawing>
          <wp:inline distT="0" distB="0" distL="0" distR="0" wp14:anchorId="7190605E" wp14:editId="58B94E80">
            <wp:extent cx="982980" cy="11658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szCs w:val="24"/>
        </w:rPr>
        <w:t xml:space="preserve">       </w:t>
      </w:r>
    </w:p>
    <w:p w14:paraId="4DEE0CDD" w14:textId="7871A83A" w:rsidR="003D0BE0" w:rsidRDefault="003D0BE0" w:rsidP="00935F62">
      <w:pPr>
        <w:tabs>
          <w:tab w:val="left" w:pos="7911"/>
        </w:tabs>
        <w:spacing w:after="200"/>
        <w:rPr>
          <w:rFonts w:cs="Arial"/>
          <w:szCs w:val="24"/>
        </w:rPr>
      </w:pPr>
    </w:p>
    <w:p w14:paraId="3B4FABB6" w14:textId="77777777" w:rsidR="008F0958" w:rsidRDefault="008F0958" w:rsidP="00935F62">
      <w:pPr>
        <w:tabs>
          <w:tab w:val="left" w:pos="7911"/>
        </w:tabs>
        <w:spacing w:after="200"/>
        <w:rPr>
          <w:rFonts w:cs="Arial"/>
          <w:szCs w:val="24"/>
        </w:rPr>
      </w:pPr>
    </w:p>
    <w:p w14:paraId="03916B5A" w14:textId="7A7B3BA8" w:rsidR="008F0958" w:rsidRDefault="008F0958" w:rsidP="00935F62">
      <w:pPr>
        <w:tabs>
          <w:tab w:val="left" w:pos="7911"/>
        </w:tabs>
        <w:spacing w:after="200"/>
        <w:rPr>
          <w:szCs w:val="24"/>
        </w:rPr>
      </w:pPr>
      <w:r w:rsidRPr="008F0958">
        <w:rPr>
          <w:szCs w:val="24"/>
        </w:rPr>
        <w:t>Dear Parents/ Carers,</w:t>
      </w:r>
    </w:p>
    <w:p w14:paraId="47B9057F" w14:textId="4E19A893" w:rsidR="008F0958" w:rsidRDefault="008F0958" w:rsidP="008F0958">
      <w:pPr>
        <w:pStyle w:val="Default"/>
      </w:pPr>
      <w:r>
        <w:t xml:space="preserve">My name is Michelle Lea, and I am the Healthy Relationships </w:t>
      </w:r>
      <w:r w:rsidR="007136FB">
        <w:t>C</w:t>
      </w:r>
      <w:r>
        <w:t>o-ordinator for Liverpool</w:t>
      </w:r>
      <w:r w:rsidR="000A726C">
        <w:t xml:space="preserve">. </w:t>
      </w:r>
      <w:r>
        <w:t xml:space="preserve">My role is to coordinate the development and </w:t>
      </w:r>
      <w:r w:rsidR="001C1260">
        <w:t>implementation</w:t>
      </w:r>
      <w:r>
        <w:t xml:space="preserve"> of the healthy relationships</w:t>
      </w:r>
      <w:r w:rsidR="007136FB">
        <w:t xml:space="preserve">, </w:t>
      </w:r>
      <w:r>
        <w:t xml:space="preserve">reducing parental conflict across Liverpool for </w:t>
      </w:r>
      <w:r w:rsidR="007136FB">
        <w:t xml:space="preserve">professionals, volunteers and </w:t>
      </w:r>
      <w:r>
        <w:t>families.</w:t>
      </w:r>
    </w:p>
    <w:p w14:paraId="04F807B4" w14:textId="1EBA667B" w:rsidR="008F0958" w:rsidRDefault="008F0958" w:rsidP="00935F62">
      <w:pPr>
        <w:tabs>
          <w:tab w:val="left" w:pos="7911"/>
        </w:tabs>
        <w:spacing w:after="200"/>
        <w:rPr>
          <w:szCs w:val="24"/>
        </w:rPr>
      </w:pPr>
      <w:r>
        <w:rPr>
          <w:szCs w:val="24"/>
        </w:rPr>
        <w:t xml:space="preserve">The Reducing Parental Conflict Programme </w:t>
      </w:r>
      <w:r w:rsidR="001C1260">
        <w:rPr>
          <w:szCs w:val="24"/>
        </w:rPr>
        <w:t xml:space="preserve">is being </w:t>
      </w:r>
      <w:r w:rsidR="000A726C">
        <w:rPr>
          <w:szCs w:val="24"/>
        </w:rPr>
        <w:t xml:space="preserve">implemented </w:t>
      </w:r>
      <w:r w:rsidR="001C1260">
        <w:rPr>
          <w:szCs w:val="24"/>
        </w:rPr>
        <w:t xml:space="preserve">locally and nationally and </w:t>
      </w:r>
      <w:r w:rsidRPr="008F0958">
        <w:rPr>
          <w:szCs w:val="24"/>
        </w:rPr>
        <w:t>aims to promote improved outcomes for children</w:t>
      </w:r>
      <w:r>
        <w:rPr>
          <w:szCs w:val="24"/>
        </w:rPr>
        <w:t>, young people and their Families and is funded by the DWP.</w:t>
      </w:r>
    </w:p>
    <w:p w14:paraId="3FADDD30" w14:textId="3B78A699" w:rsidR="007136FB" w:rsidRPr="001C1260" w:rsidRDefault="001C1260" w:rsidP="001C1260">
      <w:pPr>
        <w:tabs>
          <w:tab w:val="left" w:pos="7911"/>
        </w:tabs>
        <w:spacing w:after="200"/>
        <w:rPr>
          <w:rFonts w:cs="Arial"/>
          <w:color w:val="0B0C0C"/>
          <w:szCs w:val="24"/>
          <w:shd w:val="clear" w:color="auto" w:fill="FFFFFF"/>
        </w:rPr>
      </w:pPr>
      <w:r w:rsidRPr="001C1260">
        <w:rPr>
          <w:szCs w:val="24"/>
        </w:rPr>
        <w:t>It is normal for parents/carers to argue</w:t>
      </w:r>
      <w:r>
        <w:rPr>
          <w:szCs w:val="24"/>
        </w:rPr>
        <w:t>/ disagree</w:t>
      </w:r>
      <w:r w:rsidRPr="001C1260">
        <w:rPr>
          <w:szCs w:val="24"/>
        </w:rPr>
        <w:t xml:space="preserve"> but </w:t>
      </w:r>
      <w:r>
        <w:rPr>
          <w:szCs w:val="24"/>
        </w:rPr>
        <w:t>t</w:t>
      </w:r>
      <w:r w:rsidRPr="008F0958">
        <w:rPr>
          <w:rFonts w:cs="Arial"/>
          <w:color w:val="0B0C0C"/>
          <w:szCs w:val="24"/>
          <w:shd w:val="clear" w:color="auto" w:fill="FFFFFF"/>
        </w:rPr>
        <w:t xml:space="preserve">here is </w:t>
      </w:r>
      <w:r w:rsidR="000A726C" w:rsidRPr="008F0958">
        <w:rPr>
          <w:rFonts w:cs="Arial"/>
          <w:color w:val="0B0C0C"/>
          <w:szCs w:val="24"/>
          <w:shd w:val="clear" w:color="auto" w:fill="FFFFFF"/>
        </w:rPr>
        <w:t>compelling evidence</w:t>
      </w:r>
      <w:r w:rsidRPr="008F0958">
        <w:rPr>
          <w:rFonts w:cs="Arial"/>
          <w:color w:val="0B0C0C"/>
          <w:szCs w:val="24"/>
          <w:shd w:val="clear" w:color="auto" w:fill="FFFFFF"/>
        </w:rPr>
        <w:t xml:space="preserve"> that conflict between parents</w:t>
      </w:r>
      <w:r>
        <w:rPr>
          <w:rFonts w:cs="Arial"/>
          <w:color w:val="0B0C0C"/>
          <w:szCs w:val="24"/>
          <w:shd w:val="clear" w:color="auto" w:fill="FFFFFF"/>
        </w:rPr>
        <w:t>/carers</w:t>
      </w:r>
      <w:r w:rsidRPr="008F0958">
        <w:rPr>
          <w:rFonts w:cs="Arial"/>
          <w:color w:val="0B0C0C"/>
          <w:szCs w:val="24"/>
          <w:shd w:val="clear" w:color="auto" w:fill="FFFFFF"/>
        </w:rPr>
        <w:t xml:space="preserve"> – whether together or separated – can have a negative impact on children’s mental health and long-term life chances. </w:t>
      </w:r>
      <w:r>
        <w:rPr>
          <w:rFonts w:cs="Arial"/>
          <w:color w:val="0B0C0C"/>
          <w:szCs w:val="24"/>
          <w:shd w:val="clear" w:color="auto" w:fill="FFFFFF"/>
        </w:rPr>
        <w:t xml:space="preserve">We know that not </w:t>
      </w:r>
      <w:r w:rsidRPr="008F0958">
        <w:rPr>
          <w:rFonts w:cs="Arial"/>
          <w:color w:val="0B0C0C"/>
          <w:szCs w:val="24"/>
          <w:shd w:val="clear" w:color="auto" w:fill="FFFFFF"/>
        </w:rPr>
        <w:t xml:space="preserve">all conflict is damaging, but where this is </w:t>
      </w:r>
      <w:r w:rsidRPr="001C1260">
        <w:rPr>
          <w:rFonts w:cs="Arial"/>
          <w:b/>
          <w:bCs/>
          <w:color w:val="0B0C0C"/>
          <w:szCs w:val="24"/>
          <w:shd w:val="clear" w:color="auto" w:fill="FFFFFF"/>
        </w:rPr>
        <w:t xml:space="preserve">frequent, </w:t>
      </w:r>
      <w:r w:rsidR="000A726C" w:rsidRPr="001C1260">
        <w:rPr>
          <w:rFonts w:cs="Arial"/>
          <w:b/>
          <w:bCs/>
          <w:color w:val="0B0C0C"/>
          <w:szCs w:val="24"/>
          <w:shd w:val="clear" w:color="auto" w:fill="FFFFFF"/>
        </w:rPr>
        <w:t>intense,</w:t>
      </w:r>
      <w:r w:rsidRPr="001C1260">
        <w:rPr>
          <w:rFonts w:cs="Arial"/>
          <w:b/>
          <w:bCs/>
          <w:color w:val="0B0C0C"/>
          <w:szCs w:val="24"/>
          <w:shd w:val="clear" w:color="auto" w:fill="FFFFFF"/>
        </w:rPr>
        <w:t xml:space="preserve"> and poorly</w:t>
      </w:r>
      <w:r w:rsidRPr="008F0958">
        <w:rPr>
          <w:rFonts w:cs="Arial"/>
          <w:color w:val="0B0C0C"/>
          <w:szCs w:val="24"/>
          <w:shd w:val="clear" w:color="auto" w:fill="FFFFFF"/>
        </w:rPr>
        <w:t xml:space="preserve"> </w:t>
      </w:r>
      <w:r w:rsidRPr="001C1260">
        <w:rPr>
          <w:szCs w:val="24"/>
        </w:rPr>
        <w:t>it can have a negative impact on both the parents</w:t>
      </w:r>
      <w:r>
        <w:rPr>
          <w:szCs w:val="24"/>
        </w:rPr>
        <w:t>/ carers</w:t>
      </w:r>
      <w:r w:rsidRPr="001C1260">
        <w:rPr>
          <w:szCs w:val="24"/>
        </w:rPr>
        <w:t xml:space="preserve"> and their children</w:t>
      </w:r>
      <w:r>
        <w:rPr>
          <w:rFonts w:cs="Arial"/>
          <w:color w:val="0B0C0C"/>
          <w:szCs w:val="24"/>
          <w:shd w:val="clear" w:color="auto" w:fill="FFFFFF"/>
        </w:rPr>
        <w:t>.</w:t>
      </w:r>
    </w:p>
    <w:p w14:paraId="371055E9" w14:textId="3C8AAB5F" w:rsidR="001C1260" w:rsidRDefault="001C1260" w:rsidP="001C1260">
      <w:pPr>
        <w:tabs>
          <w:tab w:val="left" w:pos="7911"/>
        </w:tabs>
        <w:spacing w:after="200"/>
        <w:rPr>
          <w:szCs w:val="24"/>
        </w:rPr>
      </w:pPr>
      <w:r>
        <w:rPr>
          <w:szCs w:val="24"/>
        </w:rPr>
        <w:t>As part of my role, I am responsible to develop and deliver training to professionals and parents/carers highlighting stressors/triggers that cause conflict in families such as money issues, household roles and responsibilities and even the birth of a child.</w:t>
      </w:r>
    </w:p>
    <w:p w14:paraId="428CAD0F" w14:textId="62E2421C" w:rsidR="000A726C" w:rsidRDefault="001C1260" w:rsidP="001C1260">
      <w:pPr>
        <w:rPr>
          <w:rFonts w:ascii="Calibri" w:hAnsi="Calibri"/>
          <w:sz w:val="22"/>
        </w:rPr>
      </w:pPr>
      <w:r>
        <w:t>I would like to hear the voices of the parents/carers in Liverpool to help me understand what the stressors/triggers are for our local families and how organisations in Liverpool can, better support families experiencing “parental conflict</w:t>
      </w:r>
      <w:r w:rsidR="000A726C">
        <w:t>.”</w:t>
      </w:r>
      <w:r>
        <w:t xml:space="preserve"> </w:t>
      </w:r>
      <w:r w:rsidR="000A726C">
        <w:rPr>
          <w:rFonts w:ascii="Calibri" w:hAnsi="Calibri"/>
          <w:sz w:val="22"/>
        </w:rPr>
        <w:t xml:space="preserve"> </w:t>
      </w:r>
    </w:p>
    <w:p w14:paraId="1D0F0A22" w14:textId="3CA71490" w:rsidR="00E42DFC" w:rsidRDefault="00E42DFC" w:rsidP="001C1260">
      <w:pPr>
        <w:rPr>
          <w:rFonts w:ascii="Calibri" w:hAnsi="Calibri"/>
          <w:sz w:val="22"/>
        </w:rPr>
      </w:pPr>
      <w:hyperlink r:id="rId8" w:history="1">
        <w:r w:rsidRPr="00E42DFC">
          <w:rPr>
            <w:rStyle w:val="Hyperlink"/>
            <w:rFonts w:ascii="Calibri" w:hAnsi="Calibri"/>
            <w:sz w:val="22"/>
          </w:rPr>
          <w:t>Parental Conflict Questionnaire</w:t>
        </w:r>
      </w:hyperlink>
      <w:bookmarkStart w:id="0" w:name="_GoBack"/>
      <w:bookmarkEnd w:id="0"/>
    </w:p>
    <w:p w14:paraId="26D0072E" w14:textId="44FCCE1F" w:rsidR="001C1260" w:rsidRPr="001C1260" w:rsidRDefault="000A726C" w:rsidP="001C1260">
      <w:pPr>
        <w:tabs>
          <w:tab w:val="left" w:pos="7911"/>
        </w:tabs>
        <w:spacing w:after="200"/>
        <w:rPr>
          <w:szCs w:val="24"/>
        </w:rPr>
      </w:pPr>
      <w:r>
        <w:rPr>
          <w:szCs w:val="24"/>
        </w:rPr>
        <w:t>A</w:t>
      </w:r>
      <w:r w:rsidR="001C1260" w:rsidRPr="001C1260">
        <w:rPr>
          <w:szCs w:val="24"/>
        </w:rPr>
        <w:t>ll the information provided by you in this questionnaire will be</w:t>
      </w:r>
      <w:r>
        <w:rPr>
          <w:szCs w:val="24"/>
        </w:rPr>
        <w:t xml:space="preserve"> </w:t>
      </w:r>
      <w:r w:rsidR="001C1260" w:rsidRPr="001C1260">
        <w:rPr>
          <w:szCs w:val="24"/>
        </w:rPr>
        <w:t>used for research purposes. Your personal details will not be shared with any other agency unless you wish to be</w:t>
      </w:r>
      <w:r>
        <w:rPr>
          <w:szCs w:val="24"/>
        </w:rPr>
        <w:t xml:space="preserve"> </w:t>
      </w:r>
      <w:r w:rsidR="001C1260" w:rsidRPr="001C1260">
        <w:rPr>
          <w:szCs w:val="24"/>
        </w:rPr>
        <w:t>contacted and give consent.</w:t>
      </w:r>
    </w:p>
    <w:p w14:paraId="3629E793" w14:textId="3F19C8E4" w:rsidR="000A726C" w:rsidRDefault="001C1260" w:rsidP="00935F62">
      <w:pPr>
        <w:tabs>
          <w:tab w:val="left" w:pos="7911"/>
        </w:tabs>
        <w:spacing w:after="200"/>
        <w:rPr>
          <w:szCs w:val="24"/>
        </w:rPr>
      </w:pPr>
      <w:r w:rsidRPr="001C1260">
        <w:rPr>
          <w:szCs w:val="24"/>
        </w:rPr>
        <w:t xml:space="preserve">For further information or advice please contact me at </w:t>
      </w:r>
      <w:hyperlink r:id="rId9" w:history="1">
        <w:r w:rsidR="000A726C" w:rsidRPr="008665EF">
          <w:rPr>
            <w:rStyle w:val="Hyperlink"/>
            <w:szCs w:val="24"/>
          </w:rPr>
          <w:t>Michelle.lea@liverpool.gov.uk</w:t>
        </w:r>
      </w:hyperlink>
    </w:p>
    <w:p w14:paraId="21683A05" w14:textId="6D17F393" w:rsidR="000A726C" w:rsidRDefault="000A726C" w:rsidP="00935F62">
      <w:pPr>
        <w:tabs>
          <w:tab w:val="left" w:pos="7911"/>
        </w:tabs>
        <w:spacing w:after="200"/>
        <w:rPr>
          <w:szCs w:val="24"/>
        </w:rPr>
      </w:pPr>
      <w:r>
        <w:rPr>
          <w:szCs w:val="24"/>
        </w:rPr>
        <w:t>Kind Regards</w:t>
      </w:r>
    </w:p>
    <w:p w14:paraId="4AE84144" w14:textId="4B1CB913" w:rsidR="000A726C" w:rsidRDefault="000A726C" w:rsidP="00935F62">
      <w:pPr>
        <w:tabs>
          <w:tab w:val="left" w:pos="7911"/>
        </w:tabs>
        <w:spacing w:after="200"/>
        <w:rPr>
          <w:szCs w:val="24"/>
        </w:rPr>
      </w:pPr>
    </w:p>
    <w:p w14:paraId="27F4F2E8" w14:textId="58E2DFA7" w:rsidR="000A726C" w:rsidRDefault="000A726C" w:rsidP="00935F62">
      <w:pPr>
        <w:tabs>
          <w:tab w:val="left" w:pos="7911"/>
        </w:tabs>
        <w:spacing w:after="200"/>
        <w:rPr>
          <w:szCs w:val="24"/>
        </w:rPr>
      </w:pPr>
      <w:r>
        <w:rPr>
          <w:noProof/>
          <w:szCs w:val="24"/>
        </w:rPr>
        <w:drawing>
          <wp:inline distT="0" distB="0" distL="0" distR="0" wp14:anchorId="12AAE2C3" wp14:editId="306C1B1D">
            <wp:extent cx="952381" cy="371429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381" cy="3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D24EB" w14:textId="3E58F024" w:rsidR="00935F62" w:rsidRPr="000A726C" w:rsidRDefault="000A726C" w:rsidP="00935F62">
      <w:pPr>
        <w:tabs>
          <w:tab w:val="left" w:pos="7911"/>
        </w:tabs>
        <w:spacing w:after="200"/>
        <w:rPr>
          <w:szCs w:val="24"/>
        </w:rPr>
      </w:pPr>
      <w:r>
        <w:rPr>
          <w:szCs w:val="24"/>
        </w:rPr>
        <w:t>Michelle Lea</w:t>
      </w:r>
    </w:p>
    <w:p w14:paraId="6ABE44AD" w14:textId="2A94412A" w:rsidR="0012648C" w:rsidRPr="0012648C" w:rsidRDefault="0012648C" w:rsidP="0012648C">
      <w:pPr>
        <w:rPr>
          <w:rFonts w:cs="Arial"/>
          <w:color w:val="2E74B5"/>
          <w:szCs w:val="24"/>
        </w:rPr>
      </w:pPr>
      <w:r w:rsidRPr="0012648C">
        <w:rPr>
          <w:rFonts w:cs="Arial"/>
          <w:color w:val="2E74B5"/>
          <w:szCs w:val="24"/>
        </w:rPr>
        <w:t>Liverpool City Council</w:t>
      </w:r>
      <w:r w:rsidRPr="0012648C">
        <w:rPr>
          <w:rFonts w:cs="Arial"/>
          <w:color w:val="2E74B5"/>
          <w:szCs w:val="24"/>
        </w:rPr>
        <w:br/>
      </w:r>
      <w:r w:rsidRPr="0012648C">
        <w:rPr>
          <w:rFonts w:cs="Arial"/>
          <w:b/>
          <w:bCs/>
          <w:color w:val="2E74B5"/>
          <w:szCs w:val="24"/>
        </w:rPr>
        <w:t>Postal address:</w:t>
      </w:r>
      <w:r w:rsidRPr="0012648C">
        <w:rPr>
          <w:rFonts w:cs="Arial"/>
          <w:color w:val="2E74B5"/>
          <w:szCs w:val="24"/>
        </w:rPr>
        <w:t xml:space="preserve"> </w:t>
      </w:r>
      <w:r w:rsidRPr="0012648C">
        <w:rPr>
          <w:rFonts w:cs="Arial"/>
          <w:color w:val="2E74B5"/>
          <w:szCs w:val="24"/>
        </w:rPr>
        <w:br/>
        <w:t xml:space="preserve">Liverpool City Council I Cunard Buildings I Water Street I Liverpool I L1 1DS </w:t>
      </w:r>
    </w:p>
    <w:p w14:paraId="205DA3F9" w14:textId="77777777" w:rsidR="0012648C" w:rsidRPr="0012648C" w:rsidRDefault="00E42DFC" w:rsidP="0012648C">
      <w:pPr>
        <w:rPr>
          <w:rFonts w:cs="Arial"/>
          <w:color w:val="2E74B5"/>
          <w:szCs w:val="24"/>
        </w:rPr>
      </w:pPr>
      <w:hyperlink r:id="rId11" w:history="1">
        <w:r w:rsidR="0012648C" w:rsidRPr="0012648C">
          <w:rPr>
            <w:rFonts w:cs="Arial"/>
            <w:color w:val="2E74B5"/>
            <w:szCs w:val="24"/>
          </w:rPr>
          <w:fldChar w:fldCharType="begin"/>
        </w:r>
        <w:r w:rsidR="0012648C" w:rsidRPr="0012648C">
          <w:rPr>
            <w:rFonts w:cs="Arial"/>
            <w:color w:val="2E74B5"/>
            <w:szCs w:val="24"/>
          </w:rPr>
          <w:instrText xml:space="preserve"> INCLUDEPICTURE  "cid:image001.jpg@01D42B0F.01683F60" \* MERGEFORMATINET </w:instrText>
        </w:r>
        <w:r w:rsidR="0012648C" w:rsidRPr="0012648C">
          <w:rPr>
            <w:rFonts w:cs="Arial"/>
            <w:color w:val="2E74B5"/>
            <w:szCs w:val="24"/>
          </w:rPr>
          <w:fldChar w:fldCharType="separate"/>
        </w:r>
        <w:r>
          <w:rPr>
            <w:rFonts w:cs="Arial"/>
            <w:color w:val="2E74B5"/>
            <w:szCs w:val="24"/>
          </w:rPr>
          <w:fldChar w:fldCharType="begin"/>
        </w:r>
        <w:r>
          <w:rPr>
            <w:rFonts w:cs="Arial"/>
            <w:color w:val="2E74B5"/>
            <w:szCs w:val="24"/>
          </w:rPr>
          <w:instrText xml:space="preserve"> </w:instrText>
        </w:r>
        <w:r>
          <w:rPr>
            <w:rFonts w:cs="Arial"/>
            <w:color w:val="2E74B5"/>
            <w:szCs w:val="24"/>
          </w:rPr>
          <w:instrText>INCLUDEPICTURE  "cid:image001.jpg@01D42B0F.01683F60" \* ME</w:instrText>
        </w:r>
        <w:r>
          <w:rPr>
            <w:rFonts w:cs="Arial"/>
            <w:color w:val="2E74B5"/>
            <w:szCs w:val="24"/>
          </w:rPr>
          <w:instrText>RGEFORMATINET</w:instrText>
        </w:r>
        <w:r>
          <w:rPr>
            <w:rFonts w:cs="Arial"/>
            <w:color w:val="2E74B5"/>
            <w:szCs w:val="24"/>
          </w:rPr>
          <w:instrText xml:space="preserve"> </w:instrText>
        </w:r>
        <w:r>
          <w:rPr>
            <w:rFonts w:cs="Arial"/>
            <w:color w:val="2E74B5"/>
            <w:szCs w:val="24"/>
          </w:rPr>
          <w:fldChar w:fldCharType="separate"/>
        </w:r>
        <w:r w:rsidR="006C0509">
          <w:rPr>
            <w:rFonts w:cs="Arial"/>
            <w:color w:val="2E74B5"/>
            <w:szCs w:val="24"/>
          </w:rPr>
          <w:pict w14:anchorId="4ACDE13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i1025" type="#_x0000_t75" alt="Description: LCC  auto signature (2)" style="width:159pt;height:52.8pt">
              <v:imagedata r:id="rId12" r:href="rId13"/>
            </v:shape>
          </w:pict>
        </w:r>
        <w:r>
          <w:rPr>
            <w:rFonts w:cs="Arial"/>
            <w:color w:val="2E74B5"/>
            <w:szCs w:val="24"/>
          </w:rPr>
          <w:fldChar w:fldCharType="end"/>
        </w:r>
        <w:r w:rsidR="0012648C" w:rsidRPr="0012648C">
          <w:rPr>
            <w:rFonts w:cs="Arial"/>
            <w:color w:val="2E74B5"/>
            <w:szCs w:val="24"/>
          </w:rPr>
          <w:fldChar w:fldCharType="end"/>
        </w:r>
      </w:hyperlink>
      <w:r w:rsidR="0012648C" w:rsidRPr="0012648C">
        <w:rPr>
          <w:rFonts w:cs="Arial"/>
          <w:color w:val="2E74B5"/>
          <w:szCs w:val="24"/>
        </w:rPr>
        <w:t>    </w:t>
      </w:r>
    </w:p>
    <w:p w14:paraId="782AC0C2" w14:textId="77777777" w:rsidR="00DD6258" w:rsidRPr="00CB7404" w:rsidRDefault="00DD6258">
      <w:pPr>
        <w:rPr>
          <w:rFonts w:ascii="Times New Roman" w:hAnsi="Times New Roman"/>
        </w:rPr>
      </w:pPr>
    </w:p>
    <w:sectPr w:rsidR="00DD6258" w:rsidRPr="00CB7404">
      <w:footerReference w:type="default" r:id="rId14"/>
      <w:pgSz w:w="11906" w:h="16838" w:code="9"/>
      <w:pgMar w:top="851" w:right="1418" w:bottom="45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14A820" w14:textId="77777777" w:rsidR="00455F31" w:rsidRDefault="00455F31">
      <w:r>
        <w:separator/>
      </w:r>
    </w:p>
  </w:endnote>
  <w:endnote w:type="continuationSeparator" w:id="0">
    <w:p w14:paraId="7740C538" w14:textId="77777777" w:rsidR="00455F31" w:rsidRDefault="00455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9B59E4" w14:textId="1E878A3B" w:rsidR="007D35D3" w:rsidRPr="007D35D3" w:rsidRDefault="007D35D3" w:rsidP="007D35D3">
    <w:pPr>
      <w:pStyle w:val="Footer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31D4B4" w14:textId="77777777" w:rsidR="00455F31" w:rsidRDefault="00455F31">
      <w:r>
        <w:separator/>
      </w:r>
    </w:p>
  </w:footnote>
  <w:footnote w:type="continuationSeparator" w:id="0">
    <w:p w14:paraId="2FC25848" w14:textId="77777777" w:rsidR="00455F31" w:rsidRDefault="00455F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D2BC5"/>
    <w:multiLevelType w:val="hybridMultilevel"/>
    <w:tmpl w:val="A886A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CTIVE" w:val="Document1"/>
    <w:docVar w:name="VTBOLDON" w:val="0"/>
    <w:docVar w:name="VTCASE" w:val="4"/>
    <w:docVar w:name="VTCommandPending" w:val="NONE"/>
    <w:docVar w:name="VTCurMacroFlags$" w:val="NNNN"/>
    <w:docVar w:name="VTINIT" w:val="1"/>
    <w:docVar w:name="VTITALICON" w:val="0"/>
    <w:docVar w:name="VTUNDERLINEON" w:val="0"/>
    <w:docVar w:name="VTypeCAPFlag$" w:val="TRUE"/>
    <w:docVar w:name="VTypeJoinDigitFlag$" w:val="FALSE"/>
    <w:docVar w:name="VTypeLCFlag$" w:val="FALSE"/>
    <w:docVar w:name="VTypeNoSpaceFlag$" w:val="TRUE"/>
    <w:docVar w:name="VTypeSpaceFlag$" w:val="FALSE"/>
    <w:docVar w:name="VTypeUCFlag$" w:val="FALSE"/>
  </w:docVars>
  <w:rsids>
    <w:rsidRoot w:val="00A27732"/>
    <w:rsid w:val="000929A4"/>
    <w:rsid w:val="000A726C"/>
    <w:rsid w:val="001015BE"/>
    <w:rsid w:val="00105337"/>
    <w:rsid w:val="0012648C"/>
    <w:rsid w:val="001C1260"/>
    <w:rsid w:val="001F7B06"/>
    <w:rsid w:val="002107BD"/>
    <w:rsid w:val="00232559"/>
    <w:rsid w:val="00264A99"/>
    <w:rsid w:val="002F210E"/>
    <w:rsid w:val="003C77F5"/>
    <w:rsid w:val="003D0BE0"/>
    <w:rsid w:val="00455F31"/>
    <w:rsid w:val="004828AB"/>
    <w:rsid w:val="004A5E7A"/>
    <w:rsid w:val="004E100D"/>
    <w:rsid w:val="00597622"/>
    <w:rsid w:val="005D1D28"/>
    <w:rsid w:val="00616AB2"/>
    <w:rsid w:val="006238AD"/>
    <w:rsid w:val="00635237"/>
    <w:rsid w:val="006518A3"/>
    <w:rsid w:val="00692194"/>
    <w:rsid w:val="006C0509"/>
    <w:rsid w:val="007136FB"/>
    <w:rsid w:val="00754CCC"/>
    <w:rsid w:val="007D35D3"/>
    <w:rsid w:val="007D7676"/>
    <w:rsid w:val="00825C31"/>
    <w:rsid w:val="00887340"/>
    <w:rsid w:val="008935A0"/>
    <w:rsid w:val="008A3F50"/>
    <w:rsid w:val="008F0958"/>
    <w:rsid w:val="00935F62"/>
    <w:rsid w:val="00A22745"/>
    <w:rsid w:val="00A27732"/>
    <w:rsid w:val="00AB21B5"/>
    <w:rsid w:val="00AC0766"/>
    <w:rsid w:val="00B32865"/>
    <w:rsid w:val="00B86156"/>
    <w:rsid w:val="00BA1A5E"/>
    <w:rsid w:val="00BE7F51"/>
    <w:rsid w:val="00C425B5"/>
    <w:rsid w:val="00C72684"/>
    <w:rsid w:val="00C821C5"/>
    <w:rsid w:val="00CB7404"/>
    <w:rsid w:val="00CE39E5"/>
    <w:rsid w:val="00D0214A"/>
    <w:rsid w:val="00D5798C"/>
    <w:rsid w:val="00D95036"/>
    <w:rsid w:val="00DA514F"/>
    <w:rsid w:val="00DC5E28"/>
    <w:rsid w:val="00DD6258"/>
    <w:rsid w:val="00E101A6"/>
    <w:rsid w:val="00E42DFC"/>
    <w:rsid w:val="00E437BF"/>
    <w:rsid w:val="00E9314D"/>
    <w:rsid w:val="00ED6AC0"/>
    <w:rsid w:val="00F451BF"/>
    <w:rsid w:val="00F64E4D"/>
    <w:rsid w:val="00FD1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693356A8"/>
  <w15:chartTrackingRefBased/>
  <w15:docId w15:val="{4BF776B3-ABF8-49AC-BA6F-F8907B289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Times New Roman" w:hAnsi="Times New Roman"/>
      <w:b/>
      <w:lang w:val="en-US"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framePr w:w="9071" w:h="1440" w:hSpace="180" w:wrap="around" w:vAnchor="page" w:hAnchor="text" w:x="118" w:y="14976" w:anchorLock="1"/>
      <w:jc w:val="center"/>
    </w:pPr>
    <w:rPr>
      <w:rFonts w:ascii="Times New Roman" w:hAnsi="Times New Roman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Pr>
      <w:rFonts w:ascii="Times New Roman" w:hAnsi="Times New Roman"/>
      <w:lang w:val="en-US"/>
    </w:rPr>
  </w:style>
  <w:style w:type="character" w:customStyle="1" w:styleId="HeaderChar">
    <w:name w:val="Header Char"/>
    <w:link w:val="Header"/>
    <w:rsid w:val="003C77F5"/>
    <w:rPr>
      <w:rFonts w:ascii="Arial" w:hAnsi="Arial"/>
      <w:sz w:val="24"/>
    </w:rPr>
  </w:style>
  <w:style w:type="paragraph" w:styleId="BalloonText">
    <w:name w:val="Balloon Text"/>
    <w:basedOn w:val="Normal"/>
    <w:link w:val="BalloonTextChar"/>
    <w:rsid w:val="006518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518A3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link w:val="Heading3"/>
    <w:rsid w:val="00BA1A5E"/>
    <w:rPr>
      <w:b/>
      <w:sz w:val="24"/>
    </w:rPr>
  </w:style>
  <w:style w:type="paragraph" w:styleId="ListParagraph">
    <w:name w:val="List Paragraph"/>
    <w:basedOn w:val="Normal"/>
    <w:uiPriority w:val="34"/>
    <w:qFormat/>
    <w:rsid w:val="002107BD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8F095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rsid w:val="000A726C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A72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84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RelyOnCSS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Pages/ResponsePage.aspx?id=s2IPJ6SMY02KgP_LH2H-BLc05CHAXzpAjLwmd4YV5utUMFRaMU81Q0FYQjNWWVg3MlEyR1lZSkNCMy4u" TargetMode="External"/><Relationship Id="rId13" Type="http://schemas.openxmlformats.org/officeDocument/2006/relationships/image" Target="cid:image001.jpg@01D42B0F.01683F6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iverpool.gov.uk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mailto:Michelle.lea@liverpool.gov.uk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Letters%20&amp;%20Faxes\DMc%20lett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DMc letter</Template>
  <TotalTime>1</TotalTime>
  <Pages>2</Pages>
  <Words>280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LCC</Company>
  <LinksUpToDate>false</LinksUpToDate>
  <CharactersWithSpaces>2384</CharactersWithSpaces>
  <SharedDoc>false</SharedDoc>
  <HLinks>
    <vt:vector size="18" baseType="variant">
      <vt:variant>
        <vt:i4>720967</vt:i4>
      </vt:variant>
      <vt:variant>
        <vt:i4>3</vt:i4>
      </vt:variant>
      <vt:variant>
        <vt:i4>0</vt:i4>
      </vt:variant>
      <vt:variant>
        <vt:i4>5</vt:i4>
      </vt:variant>
      <vt:variant>
        <vt:lpwstr>http://www.liverpool.gov.uk/</vt:lpwstr>
      </vt:variant>
      <vt:variant>
        <vt:lpwstr/>
      </vt:variant>
      <vt:variant>
        <vt:i4>2097154</vt:i4>
      </vt:variant>
      <vt:variant>
        <vt:i4>0</vt:i4>
      </vt:variant>
      <vt:variant>
        <vt:i4>0</vt:i4>
      </vt:variant>
      <vt:variant>
        <vt:i4>5</vt:i4>
      </vt:variant>
      <vt:variant>
        <vt:lpwstr>mailto:jane.carrington@liverpool.gov.uk</vt:lpwstr>
      </vt:variant>
      <vt:variant>
        <vt:lpwstr/>
      </vt:variant>
      <vt:variant>
        <vt:i4>7471174</vt:i4>
      </vt:variant>
      <vt:variant>
        <vt:i4>2675</vt:i4>
      </vt:variant>
      <vt:variant>
        <vt:i4>1029</vt:i4>
      </vt:variant>
      <vt:variant>
        <vt:i4>1</vt:i4>
      </vt:variant>
      <vt:variant>
        <vt:lpwstr>cid:image001.jpg@01D42B0F.01683F60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Pat Jarman</dc:creator>
  <cp:keywords/>
  <dc:description/>
  <cp:lastModifiedBy>maileyl</cp:lastModifiedBy>
  <cp:revision>2</cp:revision>
  <cp:lastPrinted>2015-10-23T14:12:00Z</cp:lastPrinted>
  <dcterms:created xsi:type="dcterms:W3CDTF">2023-02-24T14:36:00Z</dcterms:created>
  <dcterms:modified xsi:type="dcterms:W3CDTF">2023-02-24T14:36:00Z</dcterms:modified>
</cp:coreProperties>
</file>